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8A0D0" w14:textId="77777777" w:rsidR="0062118A" w:rsidRPr="003F739F" w:rsidRDefault="0062118A">
      <w:pPr>
        <w:pStyle w:val="Corpsdetexte"/>
        <w:tabs>
          <w:tab w:val="left" w:pos="1482"/>
        </w:tabs>
        <w:rPr>
          <w:i/>
          <w:sz w:val="22"/>
          <w:highlight w:val="yellow"/>
        </w:rPr>
      </w:pPr>
      <w:r w:rsidRPr="003F739F">
        <w:rPr>
          <w:i/>
          <w:sz w:val="22"/>
          <w:highlight w:val="yellow"/>
        </w:rPr>
        <w:t>Mettre ici vos nom et prénom</w:t>
      </w:r>
    </w:p>
    <w:p w14:paraId="790E1F08" w14:textId="77777777" w:rsidR="0062118A" w:rsidRPr="003F739F" w:rsidRDefault="0062118A">
      <w:pPr>
        <w:pStyle w:val="Corpsdetexte"/>
        <w:tabs>
          <w:tab w:val="left" w:pos="1482"/>
        </w:tabs>
        <w:rPr>
          <w:i/>
          <w:sz w:val="22"/>
          <w:highlight w:val="yellow"/>
        </w:rPr>
      </w:pPr>
      <w:r w:rsidRPr="003F739F">
        <w:rPr>
          <w:i/>
          <w:sz w:val="22"/>
          <w:highlight w:val="yellow"/>
        </w:rPr>
        <w:t>Adresse</w:t>
      </w:r>
    </w:p>
    <w:p w14:paraId="2DC95D15" w14:textId="77777777" w:rsidR="0062118A" w:rsidRPr="003F739F" w:rsidRDefault="0062118A">
      <w:pPr>
        <w:pStyle w:val="Corpsdetexte"/>
        <w:tabs>
          <w:tab w:val="left" w:pos="1482"/>
        </w:tabs>
        <w:rPr>
          <w:i/>
          <w:sz w:val="22"/>
        </w:rPr>
      </w:pPr>
      <w:r w:rsidRPr="003F739F">
        <w:rPr>
          <w:i/>
          <w:sz w:val="22"/>
          <w:highlight w:val="yellow"/>
        </w:rPr>
        <w:t>Code postal et lieu</w:t>
      </w:r>
      <w:r w:rsidRPr="003F739F">
        <w:rPr>
          <w:i/>
          <w:sz w:val="22"/>
        </w:rPr>
        <w:tab/>
      </w:r>
      <w:r w:rsidRPr="003F739F">
        <w:rPr>
          <w:i/>
          <w:sz w:val="22"/>
        </w:rPr>
        <w:tab/>
      </w:r>
    </w:p>
    <w:p w14:paraId="2104CD1E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</w:p>
    <w:p w14:paraId="503DAD3F" w14:textId="77777777" w:rsidR="0062118A" w:rsidRDefault="0062118A">
      <w:pPr>
        <w:pStyle w:val="Corpsdetexte"/>
        <w:tabs>
          <w:tab w:val="left" w:pos="1482"/>
        </w:tabs>
        <w:rPr>
          <w:i/>
          <w:iCs/>
          <w:sz w:val="22"/>
          <w:u w:val="single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i/>
          <w:iCs/>
          <w:sz w:val="22"/>
          <w:u w:val="single"/>
        </w:rPr>
        <w:t>Recommandé</w:t>
      </w:r>
    </w:p>
    <w:p w14:paraId="692C3050" w14:textId="77777777" w:rsidR="0062118A" w:rsidRDefault="0062118A">
      <w:pPr>
        <w:pStyle w:val="Corpsdetexte"/>
        <w:tabs>
          <w:tab w:val="left" w:pos="1482"/>
        </w:tabs>
        <w:rPr>
          <w:b/>
          <w:bCs/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b/>
          <w:bCs/>
          <w:sz w:val="22"/>
        </w:rPr>
        <w:t xml:space="preserve">Monsieur le Procureur </w:t>
      </w:r>
    </w:p>
    <w:p w14:paraId="5F465284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  <w:t>Général</w:t>
      </w:r>
    </w:p>
    <w:p w14:paraId="27D8698C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En son Parquet</w:t>
      </w:r>
    </w:p>
    <w:p w14:paraId="3455E04C" w14:textId="77777777" w:rsidR="0062118A" w:rsidRPr="003F739F" w:rsidRDefault="003F739F" w:rsidP="003F739F">
      <w:pPr>
        <w:pStyle w:val="Corpsdetexte"/>
        <w:ind w:left="5643"/>
        <w:rPr>
          <w:i/>
          <w:sz w:val="22"/>
        </w:rPr>
      </w:pPr>
      <w:r>
        <w:rPr>
          <w:sz w:val="22"/>
        </w:rPr>
        <w:tab/>
      </w:r>
      <w:r w:rsidR="0062118A" w:rsidRPr="003F739F">
        <w:rPr>
          <w:i/>
          <w:sz w:val="22"/>
          <w:highlight w:val="yellow"/>
        </w:rPr>
        <w:t>Mettre l’adresse du Procureur</w:t>
      </w:r>
      <w:r w:rsidRPr="003F739F">
        <w:rPr>
          <w:i/>
          <w:sz w:val="22"/>
        </w:rPr>
        <w:t xml:space="preserve"> </w:t>
      </w:r>
      <w:r w:rsidRPr="003F739F">
        <w:rPr>
          <w:i/>
          <w:sz w:val="22"/>
        </w:rPr>
        <w:tab/>
      </w:r>
      <w:r w:rsidRPr="003F739F">
        <w:rPr>
          <w:i/>
          <w:sz w:val="22"/>
        </w:rPr>
        <w:tab/>
      </w:r>
      <w:r w:rsidR="0062118A" w:rsidRPr="003F739F">
        <w:rPr>
          <w:i/>
          <w:sz w:val="22"/>
          <w:highlight w:val="yellow"/>
        </w:rPr>
        <w:t>Général de votre canton</w:t>
      </w:r>
      <w:r w:rsidR="0062118A" w:rsidRPr="003F739F">
        <w:rPr>
          <w:i/>
          <w:sz w:val="22"/>
        </w:rPr>
        <w:tab/>
      </w:r>
    </w:p>
    <w:p w14:paraId="5D8AA58A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</w:p>
    <w:p w14:paraId="2AFD887C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</w:p>
    <w:p w14:paraId="5B69BF5B" w14:textId="77777777" w:rsidR="0062118A" w:rsidRPr="003F739F" w:rsidRDefault="0062118A">
      <w:pPr>
        <w:pStyle w:val="Corpsdetexte"/>
        <w:tabs>
          <w:tab w:val="left" w:pos="1482"/>
        </w:tabs>
        <w:ind w:left="5664"/>
        <w:rPr>
          <w:i/>
          <w:sz w:val="22"/>
        </w:rPr>
      </w:pPr>
      <w:r w:rsidRPr="003F739F">
        <w:rPr>
          <w:i/>
          <w:sz w:val="22"/>
          <w:highlight w:val="yellow"/>
        </w:rPr>
        <w:t>Lieu et date à laquelle vous faites le document</w:t>
      </w:r>
    </w:p>
    <w:p w14:paraId="02DEFCC0" w14:textId="77777777" w:rsidR="0062118A" w:rsidRDefault="0062118A">
      <w:pPr>
        <w:pStyle w:val="Corpsdetexte"/>
        <w:tabs>
          <w:tab w:val="left" w:pos="1482"/>
        </w:tabs>
        <w:spacing w:line="360" w:lineRule="auto"/>
        <w:rPr>
          <w:sz w:val="22"/>
        </w:rPr>
      </w:pPr>
    </w:p>
    <w:p w14:paraId="3F92FA70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  <w:r>
        <w:rPr>
          <w:sz w:val="22"/>
        </w:rPr>
        <w:t>Monsieur le Procureur Général,</w:t>
      </w:r>
    </w:p>
    <w:p w14:paraId="049E665F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</w:p>
    <w:p w14:paraId="4BCA0029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  <w:r>
        <w:rPr>
          <w:sz w:val="22"/>
        </w:rPr>
        <w:t xml:space="preserve">Je suis au regret de devoir déposer plainte pénale contre </w:t>
      </w:r>
      <w:r w:rsidRPr="003F739F">
        <w:rPr>
          <w:i/>
          <w:sz w:val="22"/>
          <w:highlight w:val="yellow"/>
        </w:rPr>
        <w:t>(mettre ici nom, prénom et adresse complète de votre ex)</w:t>
      </w:r>
      <w:r>
        <w:rPr>
          <w:sz w:val="22"/>
        </w:rPr>
        <w:t>, pour violation d’obligation d’entretien au sens de l’article 217 CPS.</w:t>
      </w:r>
    </w:p>
    <w:p w14:paraId="1F7500D5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</w:p>
    <w:p w14:paraId="66ADC058" w14:textId="77777777" w:rsidR="0062118A" w:rsidRPr="003F739F" w:rsidRDefault="0062118A">
      <w:pPr>
        <w:pStyle w:val="Corpsdetexte"/>
        <w:tabs>
          <w:tab w:val="left" w:pos="1482"/>
        </w:tabs>
        <w:rPr>
          <w:i/>
          <w:sz w:val="22"/>
        </w:rPr>
      </w:pPr>
      <w:r>
        <w:rPr>
          <w:sz w:val="22"/>
        </w:rPr>
        <w:t xml:space="preserve">J’annexe la copie du jugement rendu en ma faveur le </w:t>
      </w:r>
      <w:r w:rsidRPr="003F739F">
        <w:rPr>
          <w:i/>
          <w:sz w:val="22"/>
          <w:highlight w:val="yellow"/>
        </w:rPr>
        <w:t>(mettre la date complète)</w:t>
      </w:r>
      <w:r>
        <w:rPr>
          <w:sz w:val="22"/>
        </w:rPr>
        <w:t xml:space="preserve"> par le Tribunal </w:t>
      </w:r>
      <w:r w:rsidRPr="003F739F">
        <w:rPr>
          <w:i/>
          <w:sz w:val="22"/>
          <w:highlight w:val="yellow"/>
        </w:rPr>
        <w:t>(mettre ici le nom complet du Tribunal et le lieu).</w:t>
      </w:r>
    </w:p>
    <w:p w14:paraId="32B8EF6C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</w:p>
    <w:p w14:paraId="7BC5DAF2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  <w:r>
        <w:rPr>
          <w:sz w:val="22"/>
        </w:rPr>
        <w:t>Le débiteur ne paie pas ses pensions ponctuellement. Je vous remets en annexe un tableau récapitulatif.</w:t>
      </w:r>
    </w:p>
    <w:p w14:paraId="706D7883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</w:p>
    <w:p w14:paraId="32B52A82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  <w:r>
        <w:rPr>
          <w:sz w:val="22"/>
        </w:rPr>
        <w:t>Pourtant, le débiteur a les moyens de pouvoir exécuter ses obligations financières.</w:t>
      </w:r>
    </w:p>
    <w:p w14:paraId="6B2C8CDF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</w:p>
    <w:p w14:paraId="27254A70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  <w:r>
        <w:rPr>
          <w:sz w:val="22"/>
        </w:rPr>
        <w:t>Je vous prie de noter que je me porte d’ores et déjà partie civile et je reste à votre entière disposition pour tous renseignements complémentaires que vous souhaiteriez avoir.</w:t>
      </w:r>
    </w:p>
    <w:p w14:paraId="5CA5753D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</w:p>
    <w:p w14:paraId="528F9B19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  <w:r>
        <w:rPr>
          <w:sz w:val="22"/>
        </w:rPr>
        <w:t>Veuillez croire, Monsieur le Procureur Général, à l’assurance de ma parfaite considération.</w:t>
      </w:r>
    </w:p>
    <w:p w14:paraId="6A3DE42C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</w:p>
    <w:p w14:paraId="636760DF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</w:p>
    <w:p w14:paraId="0FFC32A4" w14:textId="77777777" w:rsidR="0062118A" w:rsidRDefault="0062118A">
      <w:pPr>
        <w:pStyle w:val="Corpsdetexte"/>
        <w:tabs>
          <w:tab w:val="left" w:pos="1482"/>
        </w:tabs>
        <w:rPr>
          <w:sz w:val="22"/>
        </w:rPr>
      </w:pPr>
    </w:p>
    <w:p w14:paraId="592F7912" w14:textId="77777777" w:rsidR="0062118A" w:rsidRPr="003F739F" w:rsidRDefault="0062118A">
      <w:pPr>
        <w:pStyle w:val="Corpsdetexte"/>
        <w:tabs>
          <w:tab w:val="left" w:pos="1482"/>
        </w:tabs>
        <w:ind w:left="5664"/>
        <w:rPr>
          <w:i/>
          <w:sz w:val="22"/>
        </w:rPr>
      </w:pPr>
      <w:r w:rsidRPr="003F739F">
        <w:rPr>
          <w:i/>
          <w:sz w:val="22"/>
          <w:highlight w:val="yellow"/>
        </w:rPr>
        <w:t>Mettre ici vos nom et prénom et signer en dessus</w:t>
      </w:r>
    </w:p>
    <w:p w14:paraId="0D4489EC" w14:textId="77777777" w:rsidR="00E078D0" w:rsidRDefault="00E078D0">
      <w:pPr>
        <w:pStyle w:val="Corpsdetexte"/>
        <w:tabs>
          <w:tab w:val="left" w:pos="1482"/>
        </w:tabs>
        <w:rPr>
          <w:i/>
          <w:iCs/>
          <w:sz w:val="22"/>
          <w:u w:val="single"/>
        </w:rPr>
      </w:pPr>
    </w:p>
    <w:p w14:paraId="196BE92B" w14:textId="77777777" w:rsidR="00E078D0" w:rsidRDefault="00E078D0">
      <w:pPr>
        <w:pStyle w:val="Corpsdetexte"/>
        <w:tabs>
          <w:tab w:val="left" w:pos="1482"/>
        </w:tabs>
        <w:rPr>
          <w:i/>
          <w:iCs/>
          <w:sz w:val="22"/>
          <w:u w:val="single"/>
        </w:rPr>
      </w:pPr>
    </w:p>
    <w:p w14:paraId="5BDCE691" w14:textId="77777777" w:rsidR="00E078D0" w:rsidRDefault="00E078D0">
      <w:pPr>
        <w:pStyle w:val="Corpsdetexte"/>
        <w:tabs>
          <w:tab w:val="left" w:pos="1482"/>
        </w:tabs>
        <w:rPr>
          <w:i/>
          <w:iCs/>
          <w:sz w:val="22"/>
          <w:u w:val="single"/>
        </w:rPr>
      </w:pPr>
    </w:p>
    <w:p w14:paraId="4486419C" w14:textId="77777777" w:rsidR="00E078D0" w:rsidRDefault="00E078D0">
      <w:pPr>
        <w:pStyle w:val="Corpsdetexte"/>
        <w:tabs>
          <w:tab w:val="left" w:pos="1482"/>
        </w:tabs>
        <w:rPr>
          <w:i/>
          <w:iCs/>
          <w:sz w:val="22"/>
          <w:u w:val="single"/>
        </w:rPr>
      </w:pPr>
    </w:p>
    <w:p w14:paraId="6D8FDDF4" w14:textId="77777777" w:rsidR="0062118A" w:rsidRDefault="0062118A">
      <w:pPr>
        <w:pStyle w:val="Corpsdetexte"/>
        <w:tabs>
          <w:tab w:val="left" w:pos="1482"/>
        </w:tabs>
        <w:rPr>
          <w:i/>
          <w:iCs/>
          <w:sz w:val="22"/>
        </w:rPr>
      </w:pPr>
      <w:r>
        <w:rPr>
          <w:i/>
          <w:iCs/>
          <w:sz w:val="22"/>
          <w:u w:val="single"/>
        </w:rPr>
        <w:t>Annexes</w:t>
      </w:r>
      <w:r>
        <w:rPr>
          <w:i/>
          <w:iCs/>
          <w:sz w:val="22"/>
        </w:rPr>
        <w:t> : copie du jugement</w:t>
      </w:r>
    </w:p>
    <w:p w14:paraId="4342C324" w14:textId="77777777" w:rsidR="0062118A" w:rsidRDefault="0062118A">
      <w:pPr>
        <w:pStyle w:val="Corpsdetexte"/>
        <w:tabs>
          <w:tab w:val="left" w:pos="912"/>
          <w:tab w:val="left" w:pos="1482"/>
        </w:tabs>
        <w:rPr>
          <w:i/>
          <w:iCs/>
          <w:sz w:val="22"/>
        </w:rPr>
      </w:pPr>
      <w:r>
        <w:rPr>
          <w:i/>
          <w:iCs/>
          <w:sz w:val="22"/>
        </w:rPr>
        <w:tab/>
        <w:t>tableau récapitulatif</w:t>
      </w:r>
    </w:p>
    <w:sectPr w:rsidR="0062118A">
      <w:headerReference w:type="even" r:id="rId7"/>
      <w:headerReference w:type="default" r:id="rId8"/>
      <w:pgSz w:w="11906" w:h="16838" w:code="9"/>
      <w:pgMar w:top="2552" w:right="1418" w:bottom="1985" w:left="1871" w:header="709" w:footer="709" w:gutter="0"/>
      <w:paperSrc w:first="4" w:other="4"/>
      <w:cols w:space="720"/>
      <w:titlePg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DE51A" w14:textId="77777777" w:rsidR="000F2F75" w:rsidRDefault="000F2F75">
      <w:r>
        <w:separator/>
      </w:r>
    </w:p>
  </w:endnote>
  <w:endnote w:type="continuationSeparator" w:id="0">
    <w:p w14:paraId="395C9709" w14:textId="77777777" w:rsidR="000F2F75" w:rsidRDefault="000F2F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450C53" w14:textId="77777777" w:rsidR="000F2F75" w:rsidRDefault="000F2F75">
      <w:r>
        <w:separator/>
      </w:r>
    </w:p>
  </w:footnote>
  <w:footnote w:type="continuationSeparator" w:id="0">
    <w:p w14:paraId="26614F88" w14:textId="77777777" w:rsidR="000F2F75" w:rsidRDefault="000F2F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1BF9C" w14:textId="77777777" w:rsidR="003F739F" w:rsidRDefault="003F739F">
    <w:pPr>
      <w:pStyle w:val="En-tt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F1084C8" w14:textId="77777777" w:rsidR="003F739F" w:rsidRDefault="003F739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26FD0" w14:textId="77777777" w:rsidR="003F739F" w:rsidRDefault="003F739F">
    <w:pPr>
      <w:pStyle w:val="En-tt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>
      <w:rPr>
        <w:rStyle w:val="Numrodepage"/>
        <w:noProof/>
      </w:rPr>
      <w:t>2</w:t>
    </w:r>
    <w:r>
      <w:rPr>
        <w:rStyle w:val="Numrodepage"/>
      </w:rPr>
      <w:fldChar w:fldCharType="end"/>
    </w:r>
  </w:p>
  <w:p w14:paraId="6328443E" w14:textId="77777777" w:rsidR="003F739F" w:rsidRDefault="003F739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E02ED"/>
    <w:multiLevelType w:val="hybridMultilevel"/>
    <w:tmpl w:val="329AB0FE"/>
    <w:lvl w:ilvl="0" w:tplc="040C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F00E30"/>
    <w:multiLevelType w:val="hybridMultilevel"/>
    <w:tmpl w:val="4E081038"/>
    <w:lvl w:ilvl="0" w:tplc="50F416A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596CB5"/>
    <w:multiLevelType w:val="hybridMultilevel"/>
    <w:tmpl w:val="3A984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E5CAB"/>
    <w:multiLevelType w:val="hybridMultilevel"/>
    <w:tmpl w:val="CA84B904"/>
    <w:lvl w:ilvl="0">
      <w:start w:val="1211"/>
      <w:numFmt w:val="decimal"/>
      <w:lvlText w:val="%1"/>
      <w:lvlJc w:val="left"/>
      <w:pPr>
        <w:tabs>
          <w:tab w:val="num" w:pos="5703"/>
        </w:tabs>
        <w:ind w:left="5703" w:hanging="6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6183"/>
        </w:tabs>
        <w:ind w:left="6183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6903"/>
        </w:tabs>
        <w:ind w:left="6903" w:hanging="180"/>
      </w:pPr>
    </w:lvl>
    <w:lvl w:ilvl="3" w:tentative="1">
      <w:start w:val="1"/>
      <w:numFmt w:val="decimal"/>
      <w:lvlText w:val="%4."/>
      <w:lvlJc w:val="left"/>
      <w:pPr>
        <w:tabs>
          <w:tab w:val="num" w:pos="7623"/>
        </w:tabs>
        <w:ind w:left="7623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8343"/>
        </w:tabs>
        <w:ind w:left="8343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9063"/>
        </w:tabs>
        <w:ind w:left="9063" w:hanging="180"/>
      </w:pPr>
    </w:lvl>
    <w:lvl w:ilvl="6" w:tentative="1">
      <w:start w:val="1"/>
      <w:numFmt w:val="decimal"/>
      <w:lvlText w:val="%7."/>
      <w:lvlJc w:val="left"/>
      <w:pPr>
        <w:tabs>
          <w:tab w:val="num" w:pos="9783"/>
        </w:tabs>
        <w:ind w:left="9783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10503"/>
        </w:tabs>
        <w:ind w:left="10503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11223"/>
        </w:tabs>
        <w:ind w:left="11223" w:hanging="180"/>
      </w:pPr>
    </w:lvl>
  </w:abstractNum>
  <w:abstractNum w:abstractNumId="4" w15:restartNumberingAfterBreak="0">
    <w:nsid w:val="5F6322CC"/>
    <w:multiLevelType w:val="hybridMultilevel"/>
    <w:tmpl w:val="5D3667D2"/>
    <w:lvl w:ilvl="0" w:tplc="11261ED6">
      <w:start w:val="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CD6B4C"/>
    <w:multiLevelType w:val="hybridMultilevel"/>
    <w:tmpl w:val="17A8D6E6"/>
    <w:lvl w:ilvl="0" w:tplc="7326EDD6">
      <w:start w:val="1"/>
      <w:numFmt w:val="bullet"/>
      <w:lvlText w:val=""/>
      <w:lvlJc w:val="left"/>
      <w:pPr>
        <w:tabs>
          <w:tab w:val="num" w:pos="1664"/>
        </w:tabs>
        <w:ind w:left="1644" w:hanging="34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910E1D"/>
    <w:multiLevelType w:val="hybridMultilevel"/>
    <w:tmpl w:val="A0C059B2"/>
    <w:lvl w:ilvl="0" w:tplc="EA58B558">
      <w:start w:val="18"/>
      <w:numFmt w:val="bullet"/>
      <w:lvlText w:val="-"/>
      <w:lvlJc w:val="left"/>
      <w:pPr>
        <w:tabs>
          <w:tab w:val="num" w:pos="1845"/>
        </w:tabs>
        <w:ind w:left="184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565"/>
        </w:tabs>
        <w:ind w:left="2565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85"/>
        </w:tabs>
        <w:ind w:left="32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4005"/>
        </w:tabs>
        <w:ind w:left="40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725"/>
        </w:tabs>
        <w:ind w:left="4725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445"/>
        </w:tabs>
        <w:ind w:left="54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165"/>
        </w:tabs>
        <w:ind w:left="61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85"/>
        </w:tabs>
        <w:ind w:left="6885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605"/>
        </w:tabs>
        <w:ind w:left="760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rawingGridVerticalSpacing w:val="39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lexAddress" w:val="1;PONCET;Dominique;Monsieur;Monsieur;Poncet, Turretini, amaudruz &amp; Neyroud_x000d__x000a__x000a_8-10, rue de Hesse_x000d__x000a__x000a_Case postale 5715_x000d__x000a_1211 Genève 12 "/>
  </w:docVars>
  <w:rsids>
    <w:rsidRoot w:val="00673922"/>
    <w:rsid w:val="000F2F75"/>
    <w:rsid w:val="003F739F"/>
    <w:rsid w:val="00533181"/>
    <w:rsid w:val="005853BA"/>
    <w:rsid w:val="0062118A"/>
    <w:rsid w:val="00673922"/>
    <w:rsid w:val="007C1857"/>
    <w:rsid w:val="009E4771"/>
    <w:rsid w:val="00E0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1339D87"/>
  <w15:chartTrackingRefBased/>
  <w15:docId w15:val="{42AA21E7-72F8-4992-8885-14A46AB6AE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fr-FR"/>
    </w:rPr>
  </w:style>
  <w:style w:type="paragraph" w:styleId="Titre1">
    <w:name w:val="heading 1"/>
    <w:basedOn w:val="Normal"/>
    <w:next w:val="Normal"/>
    <w:qFormat/>
    <w:pPr>
      <w:keepNext/>
      <w:ind w:left="5103"/>
      <w:outlineLvl w:val="0"/>
    </w:pPr>
    <w:rPr>
      <w:b/>
      <w:bCs/>
    </w:rPr>
  </w:style>
  <w:style w:type="paragraph" w:styleId="Titre2">
    <w:name w:val="heading 2"/>
    <w:basedOn w:val="Normal"/>
    <w:next w:val="Normal"/>
    <w:qFormat/>
    <w:pPr>
      <w:keepNext/>
      <w:ind w:left="5130"/>
      <w:outlineLvl w:val="1"/>
    </w:pPr>
    <w:rPr>
      <w:b/>
      <w:bCs/>
      <w:u w:val="single"/>
    </w:rPr>
  </w:style>
  <w:style w:type="paragraph" w:styleId="Titre3">
    <w:name w:val="heading 3"/>
    <w:basedOn w:val="Normal"/>
    <w:next w:val="Normal"/>
    <w:qFormat/>
    <w:pPr>
      <w:keepNext/>
      <w:ind w:left="5103"/>
      <w:outlineLvl w:val="2"/>
    </w:pPr>
    <w:rPr>
      <w:b/>
      <w:bCs/>
      <w:u w:val="single"/>
    </w:rPr>
  </w:style>
  <w:style w:type="paragraph" w:styleId="Titre4">
    <w:name w:val="heading 4"/>
    <w:basedOn w:val="Normal"/>
    <w:next w:val="Normal"/>
    <w:qFormat/>
    <w:pPr>
      <w:keepNext/>
      <w:tabs>
        <w:tab w:val="left" w:pos="5073"/>
      </w:tabs>
      <w:jc w:val="center"/>
      <w:outlineLvl w:val="3"/>
    </w:pPr>
    <w:rPr>
      <w:i/>
      <w:iCs/>
    </w:rPr>
  </w:style>
  <w:style w:type="paragraph" w:styleId="Titre5">
    <w:name w:val="heading 5"/>
    <w:basedOn w:val="Normal"/>
    <w:next w:val="Normal"/>
    <w:qFormat/>
    <w:pPr>
      <w:keepNext/>
      <w:tabs>
        <w:tab w:val="left" w:pos="5073"/>
      </w:tabs>
      <w:jc w:val="both"/>
      <w:outlineLvl w:val="4"/>
    </w:pPr>
    <w:rPr>
      <w:u w:val="single"/>
    </w:rPr>
  </w:style>
  <w:style w:type="paragraph" w:styleId="Titre6">
    <w:name w:val="heading 6"/>
    <w:basedOn w:val="Normal"/>
    <w:next w:val="Normal"/>
    <w:qFormat/>
    <w:pPr>
      <w:keepNext/>
      <w:jc w:val="both"/>
      <w:outlineLvl w:val="5"/>
    </w:pPr>
    <w:rPr>
      <w:i/>
      <w:iCs/>
    </w:rPr>
  </w:style>
  <w:style w:type="paragraph" w:styleId="Titre7">
    <w:name w:val="heading 7"/>
    <w:basedOn w:val="Normal"/>
    <w:next w:val="Normal"/>
    <w:qFormat/>
    <w:pPr>
      <w:keepNext/>
      <w:tabs>
        <w:tab w:val="left" w:pos="5073"/>
      </w:tabs>
      <w:jc w:val="both"/>
      <w:outlineLvl w:val="6"/>
    </w:pPr>
    <w:rPr>
      <w:i/>
      <w:iCs/>
      <w:sz w:val="22"/>
      <w:u w:val="single"/>
    </w:rPr>
  </w:style>
  <w:style w:type="paragraph" w:styleId="Titre8">
    <w:name w:val="heading 8"/>
    <w:basedOn w:val="Normal"/>
    <w:next w:val="Normal"/>
    <w:qFormat/>
    <w:pPr>
      <w:keepNext/>
      <w:spacing w:line="360" w:lineRule="auto"/>
      <w:ind w:left="1656"/>
      <w:jc w:val="both"/>
      <w:outlineLvl w:val="7"/>
    </w:pPr>
    <w:rPr>
      <w:i/>
      <w:iCs/>
      <w:u w:val="single"/>
      <w:lang w:val="fr-FR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styleId="Corpsdetexte">
    <w:name w:val="Body Text"/>
    <w:basedOn w:val="Normal"/>
    <w:pPr>
      <w:jc w:val="both"/>
    </w:pPr>
  </w:style>
  <w:style w:type="paragraph" w:styleId="Retraitcorpsdetexte">
    <w:name w:val="Body Text Indent"/>
    <w:basedOn w:val="Normal"/>
    <w:pPr>
      <w:ind w:left="1653"/>
      <w:jc w:val="both"/>
    </w:pPr>
  </w:style>
  <w:style w:type="character" w:styleId="Lienhypertexte">
    <w:name w:val="Hyperlink"/>
    <w:rPr>
      <w:color w:val="0000FF"/>
      <w:u w:val="single"/>
    </w:rPr>
  </w:style>
  <w:style w:type="paragraph" w:styleId="Corpsdetexte2">
    <w:name w:val="Body Text 2"/>
    <w:basedOn w:val="Normal"/>
    <w:rPr>
      <w:sz w:val="22"/>
    </w:rPr>
  </w:style>
  <w:style w:type="character" w:styleId="Lienhypertextesuivivisit">
    <w:name w:val="Followed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odelesGroupe%20Office2000\Lettre%20de%20l'&#233;tude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Lettre de l'étude</Template>
  <TotalTime>0</TotalTime>
  <Pages>1</Pages>
  <Words>182</Words>
  <Characters>1005</Characters>
  <Application>Microsoft Office Word</Application>
  <DocSecurity>0</DocSecurity>
  <Lines>8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2.7.3.1 - Marche à suivre pour une plainte pénale en violation d''obligation d''entretien</vt:lpstr>
      <vt:lpstr>2.7.3.1 - Marche à suivre pour une plainte pénale en violation d''obligation d''entretien</vt:lpstr>
    </vt:vector>
  </TitlesOfParts>
  <Company>Elonex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2.7.3.1 - Marche à suivre pour une plainte pénale en violation d''obligation d''entretien</dc:title>
  <dc:subject>Lettre à KPMG FIDES</dc:subject>
  <dc:creator>SM</dc:creator>
  <cp:keywords/>
  <dc:description/>
  <cp:lastModifiedBy>Benjamin Sabatier</cp:lastModifiedBy>
  <cp:revision>2</cp:revision>
  <cp:lastPrinted>2006-11-08T12:35:00Z</cp:lastPrinted>
  <dcterms:created xsi:type="dcterms:W3CDTF">2021-08-21T08:09:00Z</dcterms:created>
  <dcterms:modified xsi:type="dcterms:W3CDTF">2021-08-21T08:09:00Z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deAuteur">
    <vt:lpwstr>MS</vt:lpwstr>
  </property>
  <property fmtid="{D5CDD505-2E9C-101B-9397-08002B2CF9AE}" pid="3" name="NomDocument">
    <vt:lpwstr>00225162</vt:lpwstr>
  </property>
</Properties>
</file>